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4D4A18" w14:textId="77777777" w:rsidR="00D67BC1" w:rsidRDefault="00D67BC1" w:rsidP="00D67BC1">
      <w:pPr>
        <w:rPr>
          <w:rFonts w:ascii="Alternate Gothic Std No 2" w:hAnsi="Alternate Gothic Std No 2" w:cs="Arial"/>
          <w:b/>
          <w:color w:val="51284F"/>
          <w:sz w:val="72"/>
          <w:szCs w:val="72"/>
        </w:rPr>
      </w:pPr>
      <w:r w:rsidRPr="00D67BC1">
        <w:rPr>
          <w:rFonts w:ascii="Alternate Gothic Std No 2" w:hAnsi="Alternate Gothic Std No 2" w:cs="Arial"/>
          <w:b/>
          <w:noProof/>
          <w:color w:val="51284F"/>
          <w:sz w:val="72"/>
          <w:szCs w:val="72"/>
        </w:rPr>
        <w:drawing>
          <wp:anchor distT="0" distB="0" distL="114300" distR="114300" simplePos="0" relativeHeight="251658752" behindDoc="1" locked="0" layoutInCell="1" allowOverlap="1" wp14:anchorId="1433107A" wp14:editId="060BE1D4">
            <wp:simplePos x="0" y="0"/>
            <wp:positionH relativeFrom="column">
              <wp:posOffset>-504190</wp:posOffset>
            </wp:positionH>
            <wp:positionV relativeFrom="paragraph">
              <wp:posOffset>-504190</wp:posOffset>
            </wp:positionV>
            <wp:extent cx="3036570" cy="1552575"/>
            <wp:effectExtent l="0" t="0" r="0" b="0"/>
            <wp:wrapTopAndBottom/>
            <wp:docPr id="2" name="Picture 0" descr="ACTlogo_Horiz_rgb_300dpi_forWor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CTlogo_Horiz_rgb_300dpi_forWord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3657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20451F" w14:textId="77777777" w:rsidR="00A762AB" w:rsidRPr="00D67BC1" w:rsidRDefault="00D67BC1" w:rsidP="00D67BC1">
      <w:pPr>
        <w:rPr>
          <w:rFonts w:ascii="Alternate Gothic Std No 2" w:hAnsi="Alternate Gothic Std No 2" w:cs="Arial"/>
          <w:b/>
          <w:color w:val="51284F"/>
          <w:sz w:val="72"/>
          <w:szCs w:val="72"/>
        </w:rPr>
      </w:pPr>
      <w:r w:rsidRPr="00D67BC1">
        <w:rPr>
          <w:rFonts w:ascii="Alternate Gothic Std No 2" w:hAnsi="Alternate Gothic Std No 2" w:cs="Arial"/>
          <w:b/>
          <w:color w:val="51284F"/>
          <w:sz w:val="72"/>
          <w:szCs w:val="72"/>
        </w:rPr>
        <w:t>WORK EXPERIENCE DECLARATION FORM</w:t>
      </w:r>
    </w:p>
    <w:p w14:paraId="39089E43" w14:textId="77777777" w:rsidR="00A762AB" w:rsidRDefault="00A762AB" w:rsidP="00A762AB">
      <w:pPr>
        <w:jc w:val="center"/>
        <w:rPr>
          <w:rFonts w:asciiTheme="minorHAnsi" w:hAnsiTheme="minorHAnsi" w:cs="Arial"/>
          <w:b/>
          <w:u w:val="single"/>
        </w:rPr>
      </w:pPr>
    </w:p>
    <w:p w14:paraId="1AAC4EAD" w14:textId="77777777" w:rsidR="00A762AB" w:rsidRPr="00D67BC1" w:rsidRDefault="00A762AB" w:rsidP="00A762AB">
      <w:pPr>
        <w:rPr>
          <w:rFonts w:asciiTheme="minorHAnsi" w:hAnsiTheme="minorHAnsi" w:cs="Arial"/>
          <w:b/>
          <w:color w:val="404040" w:themeColor="text1" w:themeTint="BF"/>
        </w:rPr>
      </w:pPr>
      <w:r w:rsidRPr="00D67BC1">
        <w:rPr>
          <w:rFonts w:asciiTheme="minorHAnsi" w:hAnsiTheme="minorHAnsi" w:cs="Arial"/>
          <w:b/>
          <w:color w:val="404040" w:themeColor="text1" w:themeTint="BF"/>
        </w:rPr>
        <w:t xml:space="preserve">Your details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42"/>
        <w:gridCol w:w="5670"/>
      </w:tblGrid>
      <w:tr w:rsidR="006E3EC5" w14:paraId="074B6AAB" w14:textId="77777777" w:rsidTr="00D67BC1">
        <w:tc>
          <w:tcPr>
            <w:tcW w:w="1242" w:type="dxa"/>
            <w:shd w:val="clear" w:color="auto" w:fill="51284F"/>
          </w:tcPr>
          <w:p w14:paraId="5F53109F" w14:textId="77777777" w:rsidR="006E3EC5" w:rsidRPr="00563661" w:rsidRDefault="006E3EC5" w:rsidP="00E12784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563661">
              <w:rPr>
                <w:rFonts w:asciiTheme="minorHAnsi" w:hAnsiTheme="minorHAnsi" w:cs="Arial"/>
                <w:b/>
                <w:sz w:val="20"/>
                <w:szCs w:val="20"/>
              </w:rPr>
              <w:t>First name</w:t>
            </w:r>
          </w:p>
        </w:tc>
        <w:sdt>
          <w:sdtPr>
            <w:rPr>
              <w:rFonts w:asciiTheme="minorHAnsi" w:hAnsiTheme="minorHAnsi" w:cs="Arial"/>
              <w:sz w:val="20"/>
              <w:szCs w:val="20"/>
            </w:rPr>
            <w:id w:val="-1550684059"/>
            <w:placeholder>
              <w:docPart w:val="DEAB955955254628B4EDE48B19F7D367"/>
            </w:placeholder>
            <w:showingPlcHdr/>
            <w:text w:multiLine="1"/>
          </w:sdtPr>
          <w:sdtEndPr/>
          <w:sdtContent>
            <w:tc>
              <w:tcPr>
                <w:tcW w:w="5670" w:type="dxa"/>
              </w:tcPr>
              <w:p w14:paraId="10B1926F" w14:textId="77777777" w:rsidR="006E3EC5" w:rsidRDefault="005546BF" w:rsidP="00E12784">
                <w:pPr>
                  <w:rPr>
                    <w:rFonts w:asciiTheme="minorHAnsi" w:hAnsiTheme="minorHAnsi" w:cs="Arial"/>
                    <w:sz w:val="20"/>
                    <w:szCs w:val="20"/>
                  </w:rPr>
                </w:pPr>
                <w:r w:rsidRPr="00283A1B">
                  <w:rPr>
                    <w:rStyle w:val="PlaceholderText"/>
                    <w:rFonts w:asciiTheme="minorHAnsi" w:hAnsiTheme="minorHAnsi"/>
                    <w:sz w:val="20"/>
                    <w:szCs w:val="20"/>
                  </w:rPr>
                  <w:t>Click here to enter text.</w:t>
                </w:r>
              </w:p>
            </w:tc>
          </w:sdtContent>
        </w:sdt>
      </w:tr>
      <w:tr w:rsidR="006E3EC5" w14:paraId="4DAEB028" w14:textId="77777777" w:rsidTr="00D67BC1">
        <w:tc>
          <w:tcPr>
            <w:tcW w:w="1242" w:type="dxa"/>
            <w:shd w:val="clear" w:color="auto" w:fill="51284F"/>
          </w:tcPr>
          <w:p w14:paraId="7347DA64" w14:textId="77777777" w:rsidR="006E3EC5" w:rsidRPr="00563661" w:rsidRDefault="006E3EC5" w:rsidP="00E12784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563661">
              <w:rPr>
                <w:rFonts w:asciiTheme="minorHAnsi" w:hAnsiTheme="minorHAnsi" w:cs="Arial"/>
                <w:b/>
                <w:sz w:val="20"/>
                <w:szCs w:val="20"/>
              </w:rPr>
              <w:t>Last name</w:t>
            </w:r>
          </w:p>
        </w:tc>
        <w:sdt>
          <w:sdtPr>
            <w:rPr>
              <w:rFonts w:asciiTheme="minorHAnsi" w:hAnsiTheme="minorHAnsi" w:cs="Arial"/>
              <w:sz w:val="20"/>
              <w:szCs w:val="20"/>
            </w:rPr>
            <w:id w:val="544797825"/>
            <w:placeholder>
              <w:docPart w:val="290BEF10CBE4446A986DFDB7BB6F3D98"/>
            </w:placeholder>
            <w:showingPlcHdr/>
            <w:text w:multiLine="1"/>
          </w:sdtPr>
          <w:sdtEndPr/>
          <w:sdtContent>
            <w:tc>
              <w:tcPr>
                <w:tcW w:w="5670" w:type="dxa"/>
              </w:tcPr>
              <w:p w14:paraId="269217FB" w14:textId="77777777" w:rsidR="006E3EC5" w:rsidRDefault="006E3EC5" w:rsidP="00E12784">
                <w:pPr>
                  <w:rPr>
                    <w:rFonts w:asciiTheme="minorHAnsi" w:hAnsiTheme="minorHAnsi" w:cs="Arial"/>
                    <w:sz w:val="20"/>
                    <w:szCs w:val="20"/>
                  </w:rPr>
                </w:pPr>
                <w:r w:rsidRPr="00283A1B">
                  <w:rPr>
                    <w:rStyle w:val="PlaceholderText"/>
                    <w:rFonts w:asciiTheme="minorHAnsi" w:hAnsiTheme="minorHAnsi"/>
                    <w:sz w:val="20"/>
                    <w:szCs w:val="20"/>
                  </w:rPr>
                  <w:t>Click here to enter text.</w:t>
                </w:r>
              </w:p>
            </w:tc>
          </w:sdtContent>
        </w:sdt>
      </w:tr>
    </w:tbl>
    <w:p w14:paraId="41A8BC4F" w14:textId="77777777" w:rsidR="00A762AB" w:rsidRPr="00A762AB" w:rsidRDefault="00A762AB" w:rsidP="00A762AB">
      <w:pPr>
        <w:rPr>
          <w:rFonts w:asciiTheme="minorHAnsi" w:hAnsiTheme="minorHAnsi" w:cs="Arial"/>
          <w:b/>
          <w:sz w:val="20"/>
          <w:szCs w:val="20"/>
          <w:u w:val="single"/>
        </w:rPr>
      </w:pPr>
    </w:p>
    <w:p w14:paraId="014CEB02" w14:textId="77777777" w:rsidR="00A762AB" w:rsidRPr="00D67BC1" w:rsidRDefault="00A762AB" w:rsidP="00A762AB">
      <w:pPr>
        <w:rPr>
          <w:rFonts w:asciiTheme="minorHAnsi" w:hAnsiTheme="minorHAnsi" w:cs="Arial"/>
          <w:b/>
          <w:color w:val="404040" w:themeColor="text1" w:themeTint="BF"/>
        </w:rPr>
      </w:pPr>
      <w:r w:rsidRPr="00D67BC1">
        <w:rPr>
          <w:rFonts w:asciiTheme="minorHAnsi" w:hAnsiTheme="minorHAnsi" w:cs="Arial"/>
          <w:b/>
          <w:color w:val="404040" w:themeColor="text1" w:themeTint="BF"/>
        </w:rPr>
        <w:t xml:space="preserve">Eligibility </w:t>
      </w:r>
    </w:p>
    <w:p w14:paraId="7EE06A10" w14:textId="77777777" w:rsidR="00A762AB" w:rsidRDefault="00A762AB" w:rsidP="00A762AB">
      <w:pPr>
        <w:rPr>
          <w:rFonts w:asciiTheme="minorHAnsi" w:hAnsiTheme="minorHAnsi" w:cs="Arial"/>
          <w:noProof/>
          <w:sz w:val="20"/>
          <w:szCs w:val="20"/>
        </w:rPr>
      </w:pPr>
      <w:r w:rsidRPr="00D67BC1">
        <w:rPr>
          <w:rFonts w:asciiTheme="minorHAnsi" w:hAnsiTheme="minorHAnsi" w:cs="Arial"/>
          <w:color w:val="404040" w:themeColor="text1" w:themeTint="BF"/>
          <w:sz w:val="20"/>
          <w:szCs w:val="20"/>
        </w:rPr>
        <w:t>Select below the reason you are eligible to study CertT. For further information on eligibility criteria see</w:t>
      </w:r>
      <w:r w:rsidRPr="00A762AB">
        <w:rPr>
          <w:rFonts w:asciiTheme="minorHAnsi" w:hAnsiTheme="minorHAnsi" w:cs="Arial"/>
          <w:sz w:val="20"/>
          <w:szCs w:val="20"/>
        </w:rPr>
        <w:t xml:space="preserve"> </w:t>
      </w:r>
      <w:hyperlink r:id="rId8" w:history="1">
        <w:r w:rsidRPr="00A762AB">
          <w:rPr>
            <w:rStyle w:val="Hyperlink"/>
            <w:rFonts w:asciiTheme="minorHAnsi" w:hAnsiTheme="minorHAnsi" w:cs="Arial"/>
            <w:noProof/>
            <w:sz w:val="20"/>
            <w:szCs w:val="20"/>
          </w:rPr>
          <w:t>https://www.treasurers.org/learning/qualifications/entry-requirements</w:t>
        </w:r>
      </w:hyperlink>
      <w:r w:rsidRPr="00A762AB">
        <w:rPr>
          <w:rFonts w:asciiTheme="minorHAnsi" w:hAnsiTheme="minorHAnsi" w:cs="Arial"/>
          <w:noProof/>
          <w:sz w:val="20"/>
          <w:szCs w:val="20"/>
        </w:rPr>
        <w:t>.</w:t>
      </w:r>
    </w:p>
    <w:p w14:paraId="0251ECD1" w14:textId="77777777" w:rsidR="00A762AB" w:rsidRPr="00A762AB" w:rsidRDefault="00A762AB" w:rsidP="00A762AB">
      <w:pPr>
        <w:rPr>
          <w:rFonts w:asciiTheme="minorHAnsi" w:hAnsiTheme="minorHAnsi" w:cs="Arial"/>
          <w:noProof/>
          <w:sz w:val="20"/>
          <w:szCs w:val="20"/>
        </w:rPr>
      </w:pPr>
    </w:p>
    <w:p w14:paraId="1BF6B677" w14:textId="5D2EA56D" w:rsidR="00A762AB" w:rsidRPr="00A762AB" w:rsidRDefault="00A762AB" w:rsidP="00A762AB">
      <w:pPr>
        <w:rPr>
          <w:rFonts w:asciiTheme="minorHAnsi" w:hAnsiTheme="minorHAnsi" w:cs="Arial"/>
          <w:noProof/>
          <w:sz w:val="20"/>
          <w:szCs w:val="20"/>
        </w:rPr>
      </w:pPr>
      <w:r w:rsidRPr="00A762AB">
        <w:rPr>
          <w:rFonts w:asciiTheme="minorHAnsi" w:hAnsiTheme="minorHAnsi" w:cs="Arial"/>
          <w:noProof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0" w:name="Check1"/>
      <w:r w:rsidRPr="00A762AB">
        <w:rPr>
          <w:rFonts w:asciiTheme="minorHAnsi" w:hAnsiTheme="minorHAnsi" w:cs="Arial"/>
          <w:noProof/>
          <w:sz w:val="20"/>
          <w:szCs w:val="20"/>
        </w:rPr>
        <w:instrText xml:space="preserve"> FORMCHECKBOX </w:instrText>
      </w:r>
      <w:r w:rsidR="005B68CF" w:rsidRPr="00A762AB">
        <w:rPr>
          <w:rFonts w:asciiTheme="minorHAnsi" w:hAnsiTheme="minorHAnsi" w:cs="Arial"/>
          <w:noProof/>
          <w:sz w:val="20"/>
          <w:szCs w:val="20"/>
        </w:rPr>
      </w:r>
      <w:r w:rsidRPr="00A762AB">
        <w:rPr>
          <w:rFonts w:asciiTheme="minorHAnsi" w:hAnsiTheme="minorHAnsi" w:cs="Arial"/>
          <w:noProof/>
          <w:sz w:val="20"/>
          <w:szCs w:val="20"/>
        </w:rPr>
        <w:fldChar w:fldCharType="separate"/>
      </w:r>
      <w:r w:rsidRPr="00A762AB">
        <w:rPr>
          <w:rFonts w:asciiTheme="minorHAnsi" w:hAnsiTheme="minorHAnsi" w:cs="Arial"/>
          <w:noProof/>
          <w:sz w:val="20"/>
          <w:szCs w:val="20"/>
        </w:rPr>
        <w:fldChar w:fldCharType="end"/>
      </w:r>
      <w:bookmarkEnd w:id="0"/>
      <w:r w:rsidRPr="00A762AB">
        <w:rPr>
          <w:rFonts w:asciiTheme="minorHAnsi" w:hAnsiTheme="minorHAnsi" w:cs="Arial"/>
          <w:noProof/>
          <w:sz w:val="20"/>
          <w:szCs w:val="20"/>
        </w:rPr>
        <w:t xml:space="preserve"> </w:t>
      </w:r>
      <w:r w:rsidRPr="00D67BC1">
        <w:rPr>
          <w:rFonts w:asciiTheme="minorHAnsi" w:hAnsiTheme="minorHAnsi" w:cs="Arial"/>
          <w:noProof/>
          <w:color w:val="404040" w:themeColor="text1" w:themeTint="BF"/>
          <w:sz w:val="20"/>
          <w:szCs w:val="20"/>
        </w:rPr>
        <w:t>I have a recognised degree in any discipline and at least 12 months’ experience of working in a treasury role or working with treasury in either a financial institution or consultancy.</w:t>
      </w:r>
    </w:p>
    <w:p w14:paraId="62C2B0F9" w14:textId="77777777" w:rsidR="00A762AB" w:rsidRPr="00D67BC1" w:rsidRDefault="00A762AB" w:rsidP="00A762AB">
      <w:pPr>
        <w:rPr>
          <w:rFonts w:asciiTheme="minorHAnsi" w:hAnsiTheme="minorHAnsi" w:cs="Arial"/>
          <w:noProof/>
          <w:color w:val="404040" w:themeColor="text1" w:themeTint="BF"/>
          <w:sz w:val="20"/>
          <w:szCs w:val="20"/>
        </w:rPr>
      </w:pPr>
      <w:r w:rsidRPr="00D67BC1">
        <w:rPr>
          <w:rFonts w:asciiTheme="minorHAnsi" w:hAnsiTheme="minorHAnsi" w:cs="Arial"/>
          <w:noProof/>
          <w:color w:val="404040" w:themeColor="text1" w:themeTint="BF"/>
          <w:sz w:val="20"/>
          <w:szCs w:val="20"/>
        </w:rPr>
        <w:t>OR</w:t>
      </w:r>
    </w:p>
    <w:p w14:paraId="620C24B6" w14:textId="59B3C3D9" w:rsidR="00A762AB" w:rsidRPr="00A762AB" w:rsidRDefault="00A762AB" w:rsidP="00A762AB">
      <w:pPr>
        <w:rPr>
          <w:rFonts w:asciiTheme="minorHAnsi" w:hAnsiTheme="minorHAnsi" w:cs="Arial"/>
          <w:noProof/>
          <w:sz w:val="20"/>
          <w:szCs w:val="20"/>
        </w:rPr>
      </w:pPr>
      <w:r w:rsidRPr="00A762AB">
        <w:rPr>
          <w:rFonts w:asciiTheme="minorHAnsi" w:hAnsiTheme="minorHAnsi" w:cs="Arial"/>
          <w:noProof/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/>
            </w:checkBox>
          </w:ffData>
        </w:fldChar>
      </w:r>
      <w:bookmarkStart w:id="1" w:name="Check2"/>
      <w:r w:rsidRPr="00A762AB">
        <w:rPr>
          <w:rFonts w:asciiTheme="minorHAnsi" w:hAnsiTheme="minorHAnsi" w:cs="Arial"/>
          <w:noProof/>
          <w:sz w:val="20"/>
          <w:szCs w:val="20"/>
        </w:rPr>
        <w:instrText xml:space="preserve"> FORMCHECKBOX </w:instrText>
      </w:r>
      <w:r w:rsidR="005B68CF" w:rsidRPr="00A762AB">
        <w:rPr>
          <w:rFonts w:asciiTheme="minorHAnsi" w:hAnsiTheme="minorHAnsi" w:cs="Arial"/>
          <w:noProof/>
          <w:sz w:val="20"/>
          <w:szCs w:val="20"/>
        </w:rPr>
      </w:r>
      <w:r w:rsidRPr="00A762AB">
        <w:rPr>
          <w:rFonts w:asciiTheme="minorHAnsi" w:hAnsiTheme="minorHAnsi" w:cs="Arial"/>
          <w:noProof/>
          <w:sz w:val="20"/>
          <w:szCs w:val="20"/>
        </w:rPr>
        <w:fldChar w:fldCharType="separate"/>
      </w:r>
      <w:r w:rsidRPr="00A762AB">
        <w:rPr>
          <w:rFonts w:asciiTheme="minorHAnsi" w:hAnsiTheme="minorHAnsi" w:cs="Arial"/>
          <w:noProof/>
          <w:sz w:val="20"/>
          <w:szCs w:val="20"/>
        </w:rPr>
        <w:fldChar w:fldCharType="end"/>
      </w:r>
      <w:bookmarkEnd w:id="1"/>
      <w:r w:rsidRPr="00A762AB">
        <w:rPr>
          <w:rFonts w:asciiTheme="minorHAnsi" w:hAnsiTheme="minorHAnsi" w:cs="Arial"/>
          <w:noProof/>
          <w:sz w:val="20"/>
          <w:szCs w:val="20"/>
        </w:rPr>
        <w:t xml:space="preserve"> </w:t>
      </w:r>
      <w:r w:rsidRPr="00D67BC1">
        <w:rPr>
          <w:rFonts w:asciiTheme="minorHAnsi" w:hAnsiTheme="minorHAnsi" w:cs="Arial"/>
          <w:noProof/>
          <w:color w:val="404040" w:themeColor="text1" w:themeTint="BF"/>
          <w:sz w:val="20"/>
          <w:szCs w:val="20"/>
        </w:rPr>
        <w:t>I have three years’ experience of working in a treasury role or working with treasury in either a financial institution or consultancy.</w:t>
      </w:r>
      <w:r w:rsidRPr="00A762AB">
        <w:rPr>
          <w:rFonts w:asciiTheme="minorHAnsi" w:hAnsiTheme="minorHAnsi" w:cs="Arial"/>
          <w:noProof/>
          <w:sz w:val="20"/>
          <w:szCs w:val="20"/>
        </w:rPr>
        <w:t xml:space="preserve">  </w:t>
      </w:r>
    </w:p>
    <w:p w14:paraId="06E9354F" w14:textId="77777777" w:rsidR="00A762AB" w:rsidRDefault="00A762AB" w:rsidP="00A762AB">
      <w:pPr>
        <w:rPr>
          <w:rFonts w:asciiTheme="minorHAnsi" w:hAnsiTheme="minorHAnsi" w:cs="Arial"/>
          <w:sz w:val="20"/>
          <w:szCs w:val="20"/>
        </w:rPr>
      </w:pPr>
    </w:p>
    <w:p w14:paraId="3BAECD59" w14:textId="77777777" w:rsidR="00A762AB" w:rsidRPr="00D67BC1" w:rsidRDefault="00A762AB" w:rsidP="00A762AB">
      <w:pPr>
        <w:rPr>
          <w:rFonts w:asciiTheme="minorHAnsi" w:hAnsiTheme="minorHAnsi" w:cs="Arial"/>
          <w:b/>
          <w:color w:val="404040" w:themeColor="text1" w:themeTint="BF"/>
        </w:rPr>
      </w:pPr>
      <w:r w:rsidRPr="00D67BC1">
        <w:rPr>
          <w:rFonts w:asciiTheme="minorHAnsi" w:hAnsiTheme="minorHAnsi" w:cs="Arial"/>
          <w:b/>
          <w:color w:val="404040" w:themeColor="text1" w:themeTint="BF"/>
        </w:rPr>
        <w:t xml:space="preserve">Work experience </w:t>
      </w:r>
    </w:p>
    <w:p w14:paraId="3C08AB45" w14:textId="77777777" w:rsidR="00A762AB" w:rsidRPr="00D67BC1" w:rsidRDefault="00A762AB" w:rsidP="00A762AB">
      <w:pPr>
        <w:rPr>
          <w:rFonts w:asciiTheme="minorHAnsi" w:hAnsiTheme="minorHAnsi" w:cs="Arial"/>
          <w:color w:val="404040" w:themeColor="text1" w:themeTint="BF"/>
          <w:sz w:val="20"/>
          <w:szCs w:val="20"/>
        </w:rPr>
      </w:pPr>
      <w:r w:rsidRPr="00D67BC1">
        <w:rPr>
          <w:rFonts w:asciiTheme="minorHAnsi" w:hAnsiTheme="minorHAnsi" w:cs="Arial"/>
          <w:color w:val="404040" w:themeColor="text1" w:themeTint="BF"/>
          <w:sz w:val="20"/>
          <w:szCs w:val="20"/>
        </w:rPr>
        <w:t>Please provide details of your relevant work experience in the table below</w:t>
      </w:r>
      <w:r w:rsidR="006012C0" w:rsidRPr="00D67BC1">
        <w:rPr>
          <w:rFonts w:asciiTheme="minorHAnsi" w:hAnsiTheme="minorHAnsi" w:cs="Arial"/>
          <w:color w:val="404040" w:themeColor="text1" w:themeTint="BF"/>
          <w:sz w:val="20"/>
          <w:szCs w:val="20"/>
        </w:rPr>
        <w:t xml:space="preserve"> (table will expand)</w:t>
      </w:r>
      <w:r w:rsidRPr="00D67BC1">
        <w:rPr>
          <w:rFonts w:asciiTheme="minorHAnsi" w:hAnsiTheme="minorHAnsi" w:cs="Arial"/>
          <w:color w:val="404040" w:themeColor="text1" w:themeTint="BF"/>
          <w:sz w:val="20"/>
          <w:szCs w:val="20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61"/>
        <w:gridCol w:w="2076"/>
        <w:gridCol w:w="2089"/>
        <w:gridCol w:w="4783"/>
      </w:tblGrid>
      <w:tr w:rsidR="00A762AB" w14:paraId="60B43F9F" w14:textId="77777777" w:rsidTr="00D67BC1">
        <w:tc>
          <w:tcPr>
            <w:tcW w:w="1384" w:type="dxa"/>
            <w:shd w:val="clear" w:color="auto" w:fill="51284F"/>
          </w:tcPr>
          <w:p w14:paraId="339F4B09" w14:textId="77777777" w:rsidR="00A762AB" w:rsidRPr="00A762AB" w:rsidRDefault="00A762AB" w:rsidP="00A762AB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A762AB">
              <w:rPr>
                <w:rFonts w:asciiTheme="minorHAnsi" w:hAnsiTheme="minorHAnsi"/>
                <w:b/>
                <w:sz w:val="20"/>
                <w:szCs w:val="20"/>
              </w:rPr>
              <w:t>Date from/ to</w:t>
            </w:r>
          </w:p>
        </w:tc>
        <w:tc>
          <w:tcPr>
            <w:tcW w:w="2126" w:type="dxa"/>
            <w:shd w:val="clear" w:color="auto" w:fill="51284F"/>
          </w:tcPr>
          <w:p w14:paraId="010E715D" w14:textId="77777777" w:rsidR="00A762AB" w:rsidRPr="00A762AB" w:rsidRDefault="00A762AB" w:rsidP="00A762AB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A762AB">
              <w:rPr>
                <w:rFonts w:asciiTheme="minorHAnsi" w:hAnsiTheme="minorHAnsi"/>
                <w:b/>
                <w:sz w:val="20"/>
                <w:szCs w:val="20"/>
              </w:rPr>
              <w:t>Job title</w:t>
            </w:r>
          </w:p>
        </w:tc>
        <w:tc>
          <w:tcPr>
            <w:tcW w:w="2127" w:type="dxa"/>
            <w:shd w:val="clear" w:color="auto" w:fill="51284F"/>
          </w:tcPr>
          <w:p w14:paraId="221FAF24" w14:textId="77777777" w:rsidR="00A762AB" w:rsidRPr="00A762AB" w:rsidRDefault="00A762AB" w:rsidP="00A762AB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A762AB">
              <w:rPr>
                <w:rFonts w:asciiTheme="minorHAnsi" w:hAnsiTheme="minorHAnsi"/>
                <w:b/>
                <w:sz w:val="20"/>
                <w:szCs w:val="20"/>
              </w:rPr>
              <w:t>Company</w:t>
            </w:r>
          </w:p>
        </w:tc>
        <w:tc>
          <w:tcPr>
            <w:tcW w:w="4898" w:type="dxa"/>
            <w:shd w:val="clear" w:color="auto" w:fill="51284F"/>
          </w:tcPr>
          <w:p w14:paraId="348EADF4" w14:textId="77777777" w:rsidR="00A762AB" w:rsidRPr="00A762AB" w:rsidRDefault="00A762AB" w:rsidP="00A762AB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A762AB">
              <w:rPr>
                <w:rFonts w:asciiTheme="minorHAnsi" w:hAnsiTheme="minorHAnsi"/>
                <w:b/>
                <w:sz w:val="20"/>
                <w:szCs w:val="20"/>
              </w:rPr>
              <w:t>Responsibilities</w:t>
            </w:r>
          </w:p>
        </w:tc>
      </w:tr>
      <w:tr w:rsidR="00A762AB" w14:paraId="6E64F364" w14:textId="77777777" w:rsidTr="00A762AB">
        <w:tc>
          <w:tcPr>
            <w:tcW w:w="1384" w:type="dxa"/>
          </w:tcPr>
          <w:sdt>
            <w:sdtPr>
              <w:rPr>
                <w:rFonts w:asciiTheme="minorHAnsi" w:hAnsiTheme="minorHAnsi" w:cs="Arial"/>
                <w:sz w:val="20"/>
                <w:szCs w:val="20"/>
              </w:rPr>
              <w:id w:val="-17466128"/>
              <w:lock w:val="sdtLocked"/>
              <w:placeholder>
                <w:docPart w:val="077C07A52F864A4F87CEC9F15DAD5EB1"/>
              </w:placeholder>
              <w:showingPlcHdr/>
              <w:text w:multiLine="1"/>
            </w:sdtPr>
            <w:sdtEndPr/>
            <w:sdtContent>
              <w:p w14:paraId="7DF98E03" w14:textId="77777777" w:rsidR="00A762AB" w:rsidRPr="00283A1B" w:rsidRDefault="00B9648B" w:rsidP="00A762AB">
                <w:pPr>
                  <w:rPr>
                    <w:rFonts w:asciiTheme="minorHAnsi" w:hAnsiTheme="minorHAnsi" w:cs="Arial"/>
                    <w:sz w:val="20"/>
                    <w:szCs w:val="20"/>
                  </w:rPr>
                </w:pPr>
                <w:r w:rsidRPr="00283A1B">
                  <w:rPr>
                    <w:rStyle w:val="PlaceholderText"/>
                    <w:rFonts w:asciiTheme="minorHAnsi" w:hAnsiTheme="minorHAnsi"/>
                    <w:sz w:val="20"/>
                    <w:szCs w:val="20"/>
                  </w:rPr>
                  <w:t>Click here to enter text.</w:t>
                </w:r>
              </w:p>
            </w:sdtContent>
          </w:sdt>
          <w:p w14:paraId="69CA0A1D" w14:textId="77777777" w:rsidR="006012C0" w:rsidRDefault="006012C0" w:rsidP="00A762AB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sdt>
          <w:sdtPr>
            <w:rPr>
              <w:rFonts w:asciiTheme="minorHAnsi" w:hAnsiTheme="minorHAnsi" w:cs="Arial"/>
              <w:sz w:val="20"/>
              <w:szCs w:val="20"/>
            </w:rPr>
            <w:id w:val="1454362343"/>
            <w:lock w:val="sdtLocked"/>
            <w:placeholder>
              <w:docPart w:val="DC812674D1904BF7A1425441E5A8FDBF"/>
            </w:placeholder>
            <w:showingPlcHdr/>
            <w:text w:multiLine="1"/>
          </w:sdtPr>
          <w:sdtEndPr/>
          <w:sdtContent>
            <w:tc>
              <w:tcPr>
                <w:tcW w:w="2126" w:type="dxa"/>
              </w:tcPr>
              <w:p w14:paraId="06F2F2A6" w14:textId="77777777" w:rsidR="00A762AB" w:rsidRDefault="00283A1B" w:rsidP="00A762AB">
                <w:pPr>
                  <w:rPr>
                    <w:rFonts w:asciiTheme="minorHAnsi" w:hAnsiTheme="minorHAnsi" w:cs="Arial"/>
                    <w:sz w:val="20"/>
                    <w:szCs w:val="20"/>
                  </w:rPr>
                </w:pPr>
                <w:r w:rsidRPr="00283A1B">
                  <w:rPr>
                    <w:rStyle w:val="PlaceholderText"/>
                    <w:rFonts w:asciiTheme="minorHAnsi" w:hAnsiTheme="minorHAnsi"/>
                    <w:sz w:val="20"/>
                    <w:szCs w:val="20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Theme="minorHAnsi" w:hAnsiTheme="minorHAnsi" w:cs="Arial"/>
              <w:sz w:val="20"/>
              <w:szCs w:val="20"/>
            </w:rPr>
            <w:id w:val="-413390664"/>
            <w:lock w:val="sdtLocked"/>
            <w:placeholder>
              <w:docPart w:val="1771D4FE68B04089A1DFBD598693CB1F"/>
            </w:placeholder>
            <w:showingPlcHdr/>
            <w:text w:multiLine="1"/>
          </w:sdtPr>
          <w:sdtEndPr/>
          <w:sdtContent>
            <w:tc>
              <w:tcPr>
                <w:tcW w:w="2127" w:type="dxa"/>
              </w:tcPr>
              <w:p w14:paraId="3153844D" w14:textId="77777777" w:rsidR="00A762AB" w:rsidRDefault="00283A1B" w:rsidP="00A762AB">
                <w:pPr>
                  <w:rPr>
                    <w:rFonts w:asciiTheme="minorHAnsi" w:hAnsiTheme="minorHAnsi" w:cs="Arial"/>
                    <w:sz w:val="20"/>
                    <w:szCs w:val="20"/>
                  </w:rPr>
                </w:pPr>
                <w:r w:rsidRPr="00283A1B">
                  <w:rPr>
                    <w:rStyle w:val="PlaceholderText"/>
                    <w:rFonts w:asciiTheme="minorHAnsi" w:hAnsiTheme="minorHAnsi"/>
                    <w:sz w:val="20"/>
                    <w:szCs w:val="20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Theme="minorHAnsi" w:hAnsiTheme="minorHAnsi" w:cs="Arial"/>
              <w:sz w:val="20"/>
              <w:szCs w:val="20"/>
            </w:rPr>
            <w:id w:val="1794788348"/>
            <w:lock w:val="sdtLocked"/>
            <w:placeholder>
              <w:docPart w:val="A99DD6EBC3804F0EAB6EAF1F1817B7B4"/>
            </w:placeholder>
            <w:showingPlcHdr/>
            <w:text w:multiLine="1"/>
          </w:sdtPr>
          <w:sdtEndPr/>
          <w:sdtContent>
            <w:tc>
              <w:tcPr>
                <w:tcW w:w="4898" w:type="dxa"/>
              </w:tcPr>
              <w:p w14:paraId="6C074813" w14:textId="77777777" w:rsidR="00A762AB" w:rsidRDefault="00283A1B" w:rsidP="00A762AB">
                <w:pPr>
                  <w:rPr>
                    <w:rFonts w:asciiTheme="minorHAnsi" w:hAnsiTheme="minorHAnsi" w:cs="Arial"/>
                    <w:sz w:val="20"/>
                    <w:szCs w:val="20"/>
                  </w:rPr>
                </w:pPr>
                <w:r w:rsidRPr="00283A1B">
                  <w:rPr>
                    <w:rStyle w:val="PlaceholderText"/>
                    <w:rFonts w:asciiTheme="minorHAnsi" w:hAnsiTheme="minorHAnsi"/>
                    <w:sz w:val="20"/>
                    <w:szCs w:val="20"/>
                  </w:rPr>
                  <w:t>Click here to enter text.</w:t>
                </w:r>
              </w:p>
            </w:tc>
          </w:sdtContent>
        </w:sdt>
      </w:tr>
    </w:tbl>
    <w:p w14:paraId="31DA3226" w14:textId="77777777" w:rsidR="006012C0" w:rsidRPr="006012C0" w:rsidRDefault="006012C0" w:rsidP="00A762AB">
      <w:pPr>
        <w:rPr>
          <w:rFonts w:asciiTheme="minorHAnsi" w:hAnsiTheme="minorHAnsi"/>
          <w:b/>
          <w:sz w:val="20"/>
          <w:szCs w:val="20"/>
        </w:rPr>
      </w:pPr>
    </w:p>
    <w:p w14:paraId="1AC2A829" w14:textId="77777777" w:rsidR="00A762AB" w:rsidRPr="00D67BC1" w:rsidRDefault="00A762AB" w:rsidP="00A762AB">
      <w:pPr>
        <w:rPr>
          <w:rFonts w:asciiTheme="minorHAnsi" w:hAnsiTheme="minorHAnsi"/>
          <w:b/>
          <w:color w:val="404040" w:themeColor="text1" w:themeTint="BF"/>
          <w:sz w:val="28"/>
          <w:szCs w:val="28"/>
        </w:rPr>
      </w:pPr>
      <w:r w:rsidRPr="00D67BC1">
        <w:rPr>
          <w:rFonts w:asciiTheme="minorHAnsi" w:hAnsiTheme="minorHAnsi"/>
          <w:b/>
          <w:color w:val="404040" w:themeColor="text1" w:themeTint="BF"/>
        </w:rPr>
        <w:t xml:space="preserve">Reference </w:t>
      </w:r>
    </w:p>
    <w:p w14:paraId="38B9E3E5" w14:textId="77777777" w:rsidR="00A762AB" w:rsidRPr="00D67BC1" w:rsidRDefault="00FF020C" w:rsidP="00A762AB">
      <w:pPr>
        <w:rPr>
          <w:rFonts w:asciiTheme="minorHAnsi" w:hAnsiTheme="minorHAnsi"/>
          <w:color w:val="404040" w:themeColor="text1" w:themeTint="BF"/>
          <w:sz w:val="20"/>
          <w:szCs w:val="20"/>
        </w:rPr>
      </w:pPr>
      <w:r w:rsidRPr="00D67BC1">
        <w:rPr>
          <w:rFonts w:asciiTheme="minorHAnsi" w:hAnsiTheme="minorHAnsi"/>
          <w:color w:val="404040" w:themeColor="text1" w:themeTint="BF"/>
          <w:sz w:val="20"/>
          <w:szCs w:val="20"/>
        </w:rPr>
        <w:t>The section below must be</w:t>
      </w:r>
      <w:r w:rsidR="00A762AB" w:rsidRPr="00D67BC1">
        <w:rPr>
          <w:rFonts w:asciiTheme="minorHAnsi" w:hAnsiTheme="minorHAnsi"/>
          <w:color w:val="404040" w:themeColor="text1" w:themeTint="BF"/>
          <w:sz w:val="20"/>
          <w:szCs w:val="20"/>
        </w:rPr>
        <w:t xml:space="preserve"> completed and signed by a referee. The referee must confirm that the information provided in this form is, to the best of his/her knowledge, correct. Your referee can be a line manager or another colleague. We may contact your referee to verify this information.</w:t>
      </w:r>
    </w:p>
    <w:p w14:paraId="4E68881B" w14:textId="77777777" w:rsidR="00A762AB" w:rsidRPr="00D67BC1" w:rsidRDefault="00A762AB" w:rsidP="00A762AB">
      <w:pPr>
        <w:rPr>
          <w:rFonts w:asciiTheme="minorHAnsi" w:hAnsiTheme="minorHAnsi" w:cs="Arial"/>
          <w:color w:val="404040" w:themeColor="text1" w:themeTint="BF"/>
          <w:sz w:val="20"/>
          <w:szCs w:val="20"/>
        </w:rPr>
      </w:pPr>
    </w:p>
    <w:p w14:paraId="1B3A4B54" w14:textId="77777777" w:rsidR="00A762AB" w:rsidRPr="00D67BC1" w:rsidRDefault="00A762AB" w:rsidP="00A762AB">
      <w:pPr>
        <w:rPr>
          <w:rFonts w:asciiTheme="minorHAnsi" w:hAnsiTheme="minorHAnsi"/>
          <w:b/>
          <w:color w:val="404040" w:themeColor="text1" w:themeTint="BF"/>
        </w:rPr>
      </w:pPr>
      <w:r w:rsidRPr="00D67BC1">
        <w:rPr>
          <w:rFonts w:asciiTheme="minorHAnsi" w:hAnsiTheme="minorHAnsi"/>
          <w:b/>
          <w:color w:val="404040" w:themeColor="text1" w:themeTint="BF"/>
        </w:rPr>
        <w:t xml:space="preserve">Referee details and declaration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4"/>
        <w:gridCol w:w="5670"/>
      </w:tblGrid>
      <w:tr w:rsidR="00A762AB" w14:paraId="4C8EB98E" w14:textId="77777777" w:rsidTr="00D67BC1">
        <w:tc>
          <w:tcPr>
            <w:tcW w:w="1242" w:type="dxa"/>
            <w:shd w:val="clear" w:color="auto" w:fill="51284F"/>
          </w:tcPr>
          <w:p w14:paraId="26688EFD" w14:textId="77777777" w:rsidR="00A762AB" w:rsidRPr="00563661" w:rsidRDefault="00A762AB" w:rsidP="00A762AB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563661">
              <w:rPr>
                <w:rFonts w:asciiTheme="minorHAnsi" w:hAnsiTheme="minorHAnsi" w:cs="Arial"/>
                <w:b/>
                <w:sz w:val="20"/>
                <w:szCs w:val="20"/>
              </w:rPr>
              <w:t>First name</w:t>
            </w:r>
          </w:p>
        </w:tc>
        <w:sdt>
          <w:sdtPr>
            <w:rPr>
              <w:rFonts w:asciiTheme="minorHAnsi" w:hAnsiTheme="minorHAnsi" w:cs="Arial"/>
              <w:sz w:val="20"/>
              <w:szCs w:val="20"/>
            </w:rPr>
            <w:id w:val="169457581"/>
            <w:lock w:val="sdtLocked"/>
            <w:placeholder>
              <w:docPart w:val="6D37F65131254C70A6B4DF4D18C362FA"/>
            </w:placeholder>
            <w:showingPlcHdr/>
            <w:text w:multiLine="1"/>
          </w:sdtPr>
          <w:sdtEndPr/>
          <w:sdtContent>
            <w:tc>
              <w:tcPr>
                <w:tcW w:w="5670" w:type="dxa"/>
              </w:tcPr>
              <w:p w14:paraId="14423F9A" w14:textId="77777777" w:rsidR="00A762AB" w:rsidRDefault="00283A1B" w:rsidP="00A762AB">
                <w:pPr>
                  <w:rPr>
                    <w:rFonts w:asciiTheme="minorHAnsi" w:hAnsiTheme="minorHAnsi" w:cs="Arial"/>
                    <w:sz w:val="20"/>
                    <w:szCs w:val="20"/>
                  </w:rPr>
                </w:pPr>
                <w:r w:rsidRPr="00283A1B">
                  <w:rPr>
                    <w:rStyle w:val="PlaceholderText"/>
                    <w:rFonts w:asciiTheme="minorHAnsi" w:hAnsiTheme="minorHAnsi"/>
                    <w:sz w:val="20"/>
                    <w:szCs w:val="20"/>
                  </w:rPr>
                  <w:t>Click here to enter text.</w:t>
                </w:r>
              </w:p>
            </w:tc>
          </w:sdtContent>
        </w:sdt>
      </w:tr>
      <w:tr w:rsidR="00A762AB" w14:paraId="6B5638AA" w14:textId="77777777" w:rsidTr="00D67BC1">
        <w:tc>
          <w:tcPr>
            <w:tcW w:w="1242" w:type="dxa"/>
            <w:shd w:val="clear" w:color="auto" w:fill="51284F"/>
          </w:tcPr>
          <w:p w14:paraId="1A7168C9" w14:textId="77777777" w:rsidR="00A762AB" w:rsidRPr="00563661" w:rsidRDefault="00A762AB" w:rsidP="00A762AB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563661">
              <w:rPr>
                <w:rFonts w:asciiTheme="minorHAnsi" w:hAnsiTheme="minorHAnsi" w:cs="Arial"/>
                <w:b/>
                <w:sz w:val="20"/>
                <w:szCs w:val="20"/>
              </w:rPr>
              <w:t>Last name</w:t>
            </w:r>
          </w:p>
        </w:tc>
        <w:sdt>
          <w:sdtPr>
            <w:rPr>
              <w:rFonts w:asciiTheme="minorHAnsi" w:hAnsiTheme="minorHAnsi" w:cs="Arial"/>
              <w:sz w:val="20"/>
              <w:szCs w:val="20"/>
            </w:rPr>
            <w:id w:val="-1829356749"/>
            <w:lock w:val="sdtLocked"/>
            <w:placeholder>
              <w:docPart w:val="87AF129EF7E44099A021486DE7BABF3A"/>
            </w:placeholder>
            <w:showingPlcHdr/>
            <w:text w:multiLine="1"/>
          </w:sdtPr>
          <w:sdtEndPr/>
          <w:sdtContent>
            <w:tc>
              <w:tcPr>
                <w:tcW w:w="5670" w:type="dxa"/>
              </w:tcPr>
              <w:p w14:paraId="0BCDA597" w14:textId="77777777" w:rsidR="00A762AB" w:rsidRDefault="00283A1B" w:rsidP="00A762AB">
                <w:pPr>
                  <w:rPr>
                    <w:rFonts w:asciiTheme="minorHAnsi" w:hAnsiTheme="minorHAnsi" w:cs="Arial"/>
                    <w:sz w:val="20"/>
                    <w:szCs w:val="20"/>
                  </w:rPr>
                </w:pPr>
                <w:r w:rsidRPr="00283A1B">
                  <w:rPr>
                    <w:rStyle w:val="PlaceholderText"/>
                    <w:rFonts w:asciiTheme="minorHAnsi" w:hAnsiTheme="minorHAnsi"/>
                    <w:sz w:val="20"/>
                    <w:szCs w:val="20"/>
                  </w:rPr>
                  <w:t>Click here to enter text.</w:t>
                </w:r>
              </w:p>
            </w:tc>
          </w:sdtContent>
        </w:sdt>
      </w:tr>
      <w:tr w:rsidR="00A762AB" w14:paraId="48B7EBDD" w14:textId="77777777" w:rsidTr="00D67BC1">
        <w:tc>
          <w:tcPr>
            <w:tcW w:w="1242" w:type="dxa"/>
            <w:shd w:val="clear" w:color="auto" w:fill="51284F"/>
          </w:tcPr>
          <w:p w14:paraId="65C8D568" w14:textId="77777777" w:rsidR="00A762AB" w:rsidRPr="00563661" w:rsidRDefault="00A762AB" w:rsidP="00A762AB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563661">
              <w:rPr>
                <w:rFonts w:asciiTheme="minorHAnsi" w:hAnsiTheme="minorHAnsi" w:cs="Arial"/>
                <w:b/>
                <w:sz w:val="20"/>
                <w:szCs w:val="20"/>
              </w:rPr>
              <w:t xml:space="preserve">Job title </w:t>
            </w:r>
          </w:p>
        </w:tc>
        <w:sdt>
          <w:sdtPr>
            <w:rPr>
              <w:rFonts w:asciiTheme="minorHAnsi" w:hAnsiTheme="minorHAnsi" w:cs="Arial"/>
              <w:sz w:val="20"/>
              <w:szCs w:val="20"/>
            </w:rPr>
            <w:id w:val="-1732763415"/>
            <w:lock w:val="sdtLocked"/>
            <w:placeholder>
              <w:docPart w:val="FB59655A2E89496EB4DD2E993E78948F"/>
            </w:placeholder>
            <w:showingPlcHdr/>
            <w:text w:multiLine="1"/>
          </w:sdtPr>
          <w:sdtEndPr/>
          <w:sdtContent>
            <w:tc>
              <w:tcPr>
                <w:tcW w:w="5670" w:type="dxa"/>
              </w:tcPr>
              <w:p w14:paraId="64AFD62A" w14:textId="77777777" w:rsidR="00A762AB" w:rsidRDefault="00283A1B" w:rsidP="00A762AB">
                <w:pPr>
                  <w:rPr>
                    <w:rFonts w:asciiTheme="minorHAnsi" w:hAnsiTheme="minorHAnsi" w:cs="Arial"/>
                    <w:sz w:val="20"/>
                    <w:szCs w:val="20"/>
                  </w:rPr>
                </w:pPr>
                <w:r w:rsidRPr="00283A1B">
                  <w:rPr>
                    <w:rStyle w:val="PlaceholderText"/>
                    <w:rFonts w:asciiTheme="minorHAnsi" w:hAnsiTheme="minorHAnsi"/>
                    <w:sz w:val="20"/>
                    <w:szCs w:val="20"/>
                  </w:rPr>
                  <w:t>Click here to enter text.</w:t>
                </w:r>
              </w:p>
            </w:tc>
          </w:sdtContent>
        </w:sdt>
      </w:tr>
      <w:tr w:rsidR="00A762AB" w14:paraId="46ABDAD0" w14:textId="77777777" w:rsidTr="00D67BC1">
        <w:tc>
          <w:tcPr>
            <w:tcW w:w="1242" w:type="dxa"/>
            <w:shd w:val="clear" w:color="auto" w:fill="51284F"/>
          </w:tcPr>
          <w:p w14:paraId="52E0589F" w14:textId="77777777" w:rsidR="00A762AB" w:rsidRPr="00563661" w:rsidRDefault="00A762AB" w:rsidP="00A762AB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563661">
              <w:rPr>
                <w:rFonts w:asciiTheme="minorHAnsi" w:hAnsiTheme="minorHAnsi" w:cs="Arial"/>
                <w:b/>
                <w:sz w:val="20"/>
                <w:szCs w:val="20"/>
              </w:rPr>
              <w:t>Company</w:t>
            </w:r>
          </w:p>
        </w:tc>
        <w:sdt>
          <w:sdtPr>
            <w:rPr>
              <w:rFonts w:asciiTheme="minorHAnsi" w:hAnsiTheme="minorHAnsi" w:cs="Arial"/>
              <w:sz w:val="20"/>
              <w:szCs w:val="20"/>
            </w:rPr>
            <w:id w:val="1589958960"/>
            <w:lock w:val="sdtLocked"/>
            <w:placeholder>
              <w:docPart w:val="6220D9DFED6B4A7D9BCA66514D5C2BB1"/>
            </w:placeholder>
            <w:showingPlcHdr/>
            <w:text w:multiLine="1"/>
          </w:sdtPr>
          <w:sdtEndPr/>
          <w:sdtContent>
            <w:tc>
              <w:tcPr>
                <w:tcW w:w="5670" w:type="dxa"/>
              </w:tcPr>
              <w:p w14:paraId="03B4B5B7" w14:textId="77777777" w:rsidR="00A762AB" w:rsidRDefault="00283A1B" w:rsidP="00A762AB">
                <w:pPr>
                  <w:rPr>
                    <w:rFonts w:asciiTheme="minorHAnsi" w:hAnsiTheme="minorHAnsi" w:cs="Arial"/>
                    <w:sz w:val="20"/>
                    <w:szCs w:val="20"/>
                  </w:rPr>
                </w:pPr>
                <w:r w:rsidRPr="00283A1B">
                  <w:rPr>
                    <w:rStyle w:val="PlaceholderText"/>
                    <w:rFonts w:asciiTheme="minorHAnsi" w:hAnsiTheme="minorHAnsi"/>
                    <w:sz w:val="20"/>
                    <w:szCs w:val="20"/>
                  </w:rPr>
                  <w:t>Click here to enter text.</w:t>
                </w:r>
              </w:p>
            </w:tc>
          </w:sdtContent>
        </w:sdt>
      </w:tr>
      <w:tr w:rsidR="00A762AB" w14:paraId="56C557C2" w14:textId="77777777" w:rsidTr="00D67BC1">
        <w:tc>
          <w:tcPr>
            <w:tcW w:w="1242" w:type="dxa"/>
            <w:shd w:val="clear" w:color="auto" w:fill="51284F"/>
          </w:tcPr>
          <w:p w14:paraId="49F63348" w14:textId="77777777" w:rsidR="00A762AB" w:rsidRPr="00563661" w:rsidRDefault="00A762AB" w:rsidP="00A762AB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563661">
              <w:rPr>
                <w:rFonts w:asciiTheme="minorHAnsi" w:hAnsiTheme="minorHAnsi" w:cs="Arial"/>
                <w:b/>
                <w:sz w:val="20"/>
                <w:szCs w:val="20"/>
              </w:rPr>
              <w:t xml:space="preserve">Email </w:t>
            </w:r>
          </w:p>
        </w:tc>
        <w:sdt>
          <w:sdtPr>
            <w:rPr>
              <w:rFonts w:asciiTheme="minorHAnsi" w:hAnsiTheme="minorHAnsi" w:cs="Arial"/>
              <w:sz w:val="20"/>
              <w:szCs w:val="20"/>
            </w:rPr>
            <w:id w:val="-1346784707"/>
            <w:lock w:val="sdtLocked"/>
            <w:placeholder>
              <w:docPart w:val="686F908B296E4FCFA086AF6A820C9D30"/>
            </w:placeholder>
            <w:showingPlcHdr/>
            <w:text w:multiLine="1"/>
          </w:sdtPr>
          <w:sdtEndPr/>
          <w:sdtContent>
            <w:tc>
              <w:tcPr>
                <w:tcW w:w="5670" w:type="dxa"/>
              </w:tcPr>
              <w:p w14:paraId="051A2335" w14:textId="77777777" w:rsidR="00A762AB" w:rsidRDefault="00283A1B" w:rsidP="00A762AB">
                <w:pPr>
                  <w:rPr>
                    <w:rFonts w:asciiTheme="minorHAnsi" w:hAnsiTheme="minorHAnsi" w:cs="Arial"/>
                    <w:sz w:val="20"/>
                    <w:szCs w:val="20"/>
                  </w:rPr>
                </w:pPr>
                <w:r w:rsidRPr="00283A1B">
                  <w:rPr>
                    <w:rStyle w:val="PlaceholderText"/>
                    <w:rFonts w:asciiTheme="minorHAnsi" w:hAnsiTheme="minorHAnsi"/>
                    <w:sz w:val="20"/>
                    <w:szCs w:val="20"/>
                  </w:rPr>
                  <w:t>Click here to enter text.</w:t>
                </w:r>
              </w:p>
            </w:tc>
          </w:sdtContent>
        </w:sdt>
      </w:tr>
      <w:tr w:rsidR="00A762AB" w14:paraId="68068381" w14:textId="77777777" w:rsidTr="00D67BC1">
        <w:tc>
          <w:tcPr>
            <w:tcW w:w="1242" w:type="dxa"/>
            <w:shd w:val="clear" w:color="auto" w:fill="51284F"/>
          </w:tcPr>
          <w:p w14:paraId="6BC48D75" w14:textId="77777777" w:rsidR="00A762AB" w:rsidRPr="00563661" w:rsidRDefault="00A762AB" w:rsidP="00A762AB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563661">
              <w:rPr>
                <w:rFonts w:asciiTheme="minorHAnsi" w:hAnsiTheme="minorHAnsi" w:cs="Arial"/>
                <w:b/>
                <w:sz w:val="20"/>
                <w:szCs w:val="20"/>
              </w:rPr>
              <w:t xml:space="preserve">Relationship to applicant </w:t>
            </w:r>
          </w:p>
        </w:tc>
        <w:sdt>
          <w:sdtPr>
            <w:rPr>
              <w:rFonts w:asciiTheme="minorHAnsi" w:hAnsiTheme="minorHAnsi" w:cs="Arial"/>
              <w:sz w:val="20"/>
              <w:szCs w:val="20"/>
            </w:rPr>
            <w:id w:val="1441267892"/>
            <w:lock w:val="sdtLocked"/>
            <w:placeholder>
              <w:docPart w:val="B4B66BBE5D5E4D1B85BDBB2B3B2D0479"/>
            </w:placeholder>
            <w:showingPlcHdr/>
            <w:text w:multiLine="1"/>
          </w:sdtPr>
          <w:sdtEndPr/>
          <w:sdtContent>
            <w:tc>
              <w:tcPr>
                <w:tcW w:w="5670" w:type="dxa"/>
              </w:tcPr>
              <w:p w14:paraId="6E73B57E" w14:textId="77777777" w:rsidR="00A762AB" w:rsidRDefault="00283A1B" w:rsidP="00A762AB">
                <w:pPr>
                  <w:rPr>
                    <w:rFonts w:asciiTheme="minorHAnsi" w:hAnsiTheme="minorHAnsi" w:cs="Arial"/>
                    <w:sz w:val="20"/>
                    <w:szCs w:val="20"/>
                  </w:rPr>
                </w:pPr>
                <w:r w:rsidRPr="00283A1B">
                  <w:rPr>
                    <w:rStyle w:val="PlaceholderText"/>
                    <w:rFonts w:asciiTheme="minorHAnsi" w:hAnsiTheme="minorHAnsi"/>
                    <w:sz w:val="20"/>
                    <w:szCs w:val="20"/>
                  </w:rPr>
                  <w:t>Click here to enter text.</w:t>
                </w:r>
              </w:p>
            </w:tc>
          </w:sdtContent>
        </w:sdt>
      </w:tr>
    </w:tbl>
    <w:p w14:paraId="5CEFD8E2" w14:textId="77777777" w:rsidR="00A762AB" w:rsidRDefault="00A762AB" w:rsidP="00A762AB">
      <w:pPr>
        <w:rPr>
          <w:rFonts w:asciiTheme="minorHAnsi" w:hAnsiTheme="minorHAnsi" w:cs="Arial"/>
          <w:sz w:val="20"/>
          <w:szCs w:val="20"/>
        </w:rPr>
      </w:pPr>
    </w:p>
    <w:p w14:paraId="78603AF4" w14:textId="77777777" w:rsidR="00A762AB" w:rsidRPr="00D67BC1" w:rsidRDefault="00A762AB" w:rsidP="00A762AB">
      <w:pPr>
        <w:rPr>
          <w:rFonts w:asciiTheme="minorHAnsi" w:hAnsiTheme="minorHAnsi" w:cs="Arial"/>
          <w:color w:val="404040" w:themeColor="text1" w:themeTint="BF"/>
          <w:sz w:val="20"/>
          <w:szCs w:val="20"/>
        </w:rPr>
      </w:pPr>
      <w:r w:rsidRPr="00D67BC1">
        <w:rPr>
          <w:rFonts w:asciiTheme="minorHAnsi" w:hAnsiTheme="minorHAnsi" w:cs="Arial"/>
          <w:color w:val="404040" w:themeColor="text1" w:themeTint="BF"/>
          <w:sz w:val="20"/>
          <w:szCs w:val="20"/>
        </w:rPr>
        <w:t xml:space="preserve">I confirm that, to the best of my knowledge, the information provided in this form is correct.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42"/>
        <w:gridCol w:w="5670"/>
      </w:tblGrid>
      <w:tr w:rsidR="00A762AB" w14:paraId="65677E95" w14:textId="77777777" w:rsidTr="00D67BC1">
        <w:tc>
          <w:tcPr>
            <w:tcW w:w="1242" w:type="dxa"/>
            <w:shd w:val="clear" w:color="auto" w:fill="51284F"/>
          </w:tcPr>
          <w:p w14:paraId="1EC28F37" w14:textId="77777777" w:rsidR="00A762AB" w:rsidRPr="00563661" w:rsidRDefault="00A762AB" w:rsidP="00A762AB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563661">
              <w:rPr>
                <w:rFonts w:asciiTheme="minorHAnsi" w:hAnsiTheme="minorHAnsi" w:cs="Arial"/>
                <w:b/>
                <w:sz w:val="20"/>
                <w:szCs w:val="20"/>
              </w:rPr>
              <w:t>Signature</w:t>
            </w:r>
          </w:p>
        </w:tc>
        <w:tc>
          <w:tcPr>
            <w:tcW w:w="5670" w:type="dxa"/>
          </w:tcPr>
          <w:p w14:paraId="28FCEC1A" w14:textId="77777777" w:rsidR="00BC287E" w:rsidRDefault="00BC287E" w:rsidP="00A762AB">
            <w:pPr>
              <w:rPr>
                <w:rFonts w:asciiTheme="minorHAnsi" w:hAnsiTheme="minorHAnsi" w:cs="Arial"/>
                <w:sz w:val="20"/>
                <w:szCs w:val="20"/>
              </w:rPr>
            </w:pPr>
          </w:p>
          <w:p w14:paraId="09FA60FD" w14:textId="77777777" w:rsidR="00BC287E" w:rsidRDefault="00BC287E" w:rsidP="00A762AB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A762AB" w14:paraId="5C8609C7" w14:textId="77777777" w:rsidTr="00D67BC1">
        <w:tc>
          <w:tcPr>
            <w:tcW w:w="1242" w:type="dxa"/>
            <w:shd w:val="clear" w:color="auto" w:fill="51284F"/>
          </w:tcPr>
          <w:p w14:paraId="4E700E91" w14:textId="77777777" w:rsidR="00A762AB" w:rsidRPr="00563661" w:rsidRDefault="00A762AB" w:rsidP="00A762AB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563661">
              <w:rPr>
                <w:rFonts w:asciiTheme="minorHAnsi" w:hAnsiTheme="minorHAnsi" w:cs="Arial"/>
                <w:b/>
                <w:sz w:val="20"/>
                <w:szCs w:val="20"/>
              </w:rPr>
              <w:lastRenderedPageBreak/>
              <w:t xml:space="preserve">Date </w:t>
            </w:r>
          </w:p>
        </w:tc>
        <w:sdt>
          <w:sdtPr>
            <w:rPr>
              <w:rFonts w:asciiTheme="minorHAnsi" w:hAnsiTheme="minorHAnsi" w:cs="Arial"/>
              <w:sz w:val="20"/>
              <w:szCs w:val="20"/>
            </w:rPr>
            <w:id w:val="966168580"/>
            <w:lock w:val="sdtLocked"/>
            <w:placeholder>
              <w:docPart w:val="040069AA646E432AA507965A6EBC2C87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5670" w:type="dxa"/>
              </w:tcPr>
              <w:p w14:paraId="3BEBB4DB" w14:textId="77777777" w:rsidR="00BC287E" w:rsidRDefault="00BC287E" w:rsidP="00A762AB">
                <w:pPr>
                  <w:rPr>
                    <w:rFonts w:asciiTheme="minorHAnsi" w:hAnsiTheme="minorHAnsi" w:cs="Arial"/>
                    <w:sz w:val="20"/>
                    <w:szCs w:val="20"/>
                  </w:rPr>
                </w:pPr>
                <w:r w:rsidRPr="00E05C55">
                  <w:rPr>
                    <w:rStyle w:val="PlaceholderText"/>
                    <w:rFonts w:asciiTheme="minorHAnsi" w:hAnsiTheme="minorHAnsi"/>
                    <w:sz w:val="20"/>
                    <w:szCs w:val="20"/>
                  </w:rPr>
                  <w:t>Click here to enter a date.</w:t>
                </w:r>
              </w:p>
            </w:tc>
          </w:sdtContent>
        </w:sdt>
      </w:tr>
    </w:tbl>
    <w:p w14:paraId="1D31F76E" w14:textId="77777777" w:rsidR="00A762AB" w:rsidRPr="00A762AB" w:rsidRDefault="00A762AB" w:rsidP="00A762AB">
      <w:pPr>
        <w:rPr>
          <w:rFonts w:asciiTheme="minorHAnsi" w:hAnsiTheme="minorHAnsi" w:cs="Arial"/>
          <w:sz w:val="20"/>
          <w:szCs w:val="20"/>
        </w:rPr>
      </w:pPr>
    </w:p>
    <w:sectPr w:rsidR="00A762AB" w:rsidRPr="00A762AB" w:rsidSect="00FC45B6">
      <w:footerReference w:type="default" r:id="rId9"/>
      <w:pgSz w:w="11907" w:h="16840" w:code="9"/>
      <w:pgMar w:top="794" w:right="794" w:bottom="794" w:left="794" w:header="3005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BDA43F" w14:textId="77777777" w:rsidR="00760586" w:rsidRDefault="00760586">
      <w:r>
        <w:separator/>
      </w:r>
    </w:p>
  </w:endnote>
  <w:endnote w:type="continuationSeparator" w:id="0">
    <w:p w14:paraId="12D7F90F" w14:textId="77777777" w:rsidR="00760586" w:rsidRDefault="00760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lternate Gothic Std No 2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BAC4D" w14:textId="77777777" w:rsidR="00EA13D9" w:rsidRPr="00EA13D9" w:rsidRDefault="00EA13D9" w:rsidP="00EA13D9">
    <w:pPr>
      <w:pStyle w:val="Footer"/>
      <w:tabs>
        <w:tab w:val="clear" w:pos="4320"/>
        <w:tab w:val="clear" w:pos="8640"/>
        <w:tab w:val="right" w:pos="10319"/>
      </w:tabs>
      <w:rPr>
        <w:rFonts w:asciiTheme="minorHAnsi" w:hAnsiTheme="minorHAnsi" w:cs="Arial"/>
        <w:b/>
        <w:color w:val="51284F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32E2BE" w14:textId="77777777" w:rsidR="00760586" w:rsidRDefault="00760586">
      <w:r>
        <w:separator/>
      </w:r>
    </w:p>
  </w:footnote>
  <w:footnote w:type="continuationSeparator" w:id="0">
    <w:p w14:paraId="0DA39492" w14:textId="77777777" w:rsidR="00760586" w:rsidRDefault="007605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Jw9dROib68300rYj29LpW7vXaS3HrIS4CmSSpjqsNolyxAWD9S0iUSXSKcqdR9xv0an/Gg43uELdNFZoVYAFzA==" w:salt="s4ErpqpiW+/a9bxhFIY6GQ==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62AB"/>
    <w:rsid w:val="000A37D4"/>
    <w:rsid w:val="000D17A1"/>
    <w:rsid w:val="001B0A2E"/>
    <w:rsid w:val="00226473"/>
    <w:rsid w:val="00234F31"/>
    <w:rsid w:val="002533A6"/>
    <w:rsid w:val="00253991"/>
    <w:rsid w:val="00274B95"/>
    <w:rsid w:val="00280FFB"/>
    <w:rsid w:val="00283A1B"/>
    <w:rsid w:val="002D29E8"/>
    <w:rsid w:val="002E7A09"/>
    <w:rsid w:val="003347A5"/>
    <w:rsid w:val="00357417"/>
    <w:rsid w:val="00364ADC"/>
    <w:rsid w:val="00370BAF"/>
    <w:rsid w:val="0038348B"/>
    <w:rsid w:val="003C6B91"/>
    <w:rsid w:val="003E0DED"/>
    <w:rsid w:val="00441008"/>
    <w:rsid w:val="0044540E"/>
    <w:rsid w:val="00463C2F"/>
    <w:rsid w:val="004A57A4"/>
    <w:rsid w:val="004B57FB"/>
    <w:rsid w:val="005008E7"/>
    <w:rsid w:val="00520E7C"/>
    <w:rsid w:val="005546BF"/>
    <w:rsid w:val="005559EE"/>
    <w:rsid w:val="00563661"/>
    <w:rsid w:val="005B68CF"/>
    <w:rsid w:val="005C47C1"/>
    <w:rsid w:val="005C6A3B"/>
    <w:rsid w:val="006012C0"/>
    <w:rsid w:val="0061568A"/>
    <w:rsid w:val="00637DE6"/>
    <w:rsid w:val="006917B9"/>
    <w:rsid w:val="006E3EC5"/>
    <w:rsid w:val="00711A09"/>
    <w:rsid w:val="00722A67"/>
    <w:rsid w:val="007316B2"/>
    <w:rsid w:val="00732210"/>
    <w:rsid w:val="00746B8D"/>
    <w:rsid w:val="007552D0"/>
    <w:rsid w:val="00760586"/>
    <w:rsid w:val="00796DFB"/>
    <w:rsid w:val="007A4382"/>
    <w:rsid w:val="007C34DE"/>
    <w:rsid w:val="007D1E71"/>
    <w:rsid w:val="00832D2C"/>
    <w:rsid w:val="00855A34"/>
    <w:rsid w:val="008662FE"/>
    <w:rsid w:val="00866D43"/>
    <w:rsid w:val="008A6993"/>
    <w:rsid w:val="008C63F5"/>
    <w:rsid w:val="008E2540"/>
    <w:rsid w:val="00906421"/>
    <w:rsid w:val="009924D5"/>
    <w:rsid w:val="009932F1"/>
    <w:rsid w:val="009A4189"/>
    <w:rsid w:val="009C2054"/>
    <w:rsid w:val="00A133A4"/>
    <w:rsid w:val="00A27B6D"/>
    <w:rsid w:val="00A416CD"/>
    <w:rsid w:val="00A62A71"/>
    <w:rsid w:val="00A654B5"/>
    <w:rsid w:val="00A762AB"/>
    <w:rsid w:val="00A95334"/>
    <w:rsid w:val="00AD1E1A"/>
    <w:rsid w:val="00B5475B"/>
    <w:rsid w:val="00B63A24"/>
    <w:rsid w:val="00B9648B"/>
    <w:rsid w:val="00BC287E"/>
    <w:rsid w:val="00CD1D4B"/>
    <w:rsid w:val="00D67BC1"/>
    <w:rsid w:val="00DA0381"/>
    <w:rsid w:val="00E05C55"/>
    <w:rsid w:val="00E33F66"/>
    <w:rsid w:val="00EA13D9"/>
    <w:rsid w:val="00EB287F"/>
    <w:rsid w:val="00EC7DC8"/>
    <w:rsid w:val="00F2765B"/>
    <w:rsid w:val="00F55BE5"/>
    <w:rsid w:val="00F57539"/>
    <w:rsid w:val="00F87B9F"/>
    <w:rsid w:val="00FB5846"/>
    <w:rsid w:val="00FC45B6"/>
    <w:rsid w:val="00FF0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56AF11A"/>
  <w15:docId w15:val="{1A6DB8EA-84B1-470E-A583-63F0B48EB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1E1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370BAF"/>
    <w:rPr>
      <w:color w:val="0000FF"/>
      <w:u w:val="single"/>
    </w:rPr>
  </w:style>
  <w:style w:type="paragraph" w:styleId="Header">
    <w:name w:val="header"/>
    <w:basedOn w:val="Normal"/>
    <w:rsid w:val="002E7A0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2E7A0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EA13D9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63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63F5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6917B9"/>
    <w:pPr>
      <w:contextualSpacing/>
    </w:pPr>
    <w:rPr>
      <w:rFonts w:ascii="Calibri" w:eastAsiaTheme="majorEastAsia" w:hAnsi="Calibri" w:cstheme="majorBidi"/>
      <w:b/>
      <w:spacing w:val="-10"/>
      <w:kern w:val="28"/>
      <w:sz w:val="4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17B9"/>
    <w:rPr>
      <w:rFonts w:ascii="Calibri" w:eastAsiaTheme="majorEastAsia" w:hAnsi="Calibri" w:cstheme="majorBidi"/>
      <w:b/>
      <w:spacing w:val="-10"/>
      <w:kern w:val="28"/>
      <w:sz w:val="40"/>
      <w:szCs w:val="56"/>
    </w:rPr>
  </w:style>
  <w:style w:type="table" w:styleId="TableGrid">
    <w:name w:val="Table Grid"/>
    <w:basedOn w:val="TableNormal"/>
    <w:uiPriority w:val="59"/>
    <w:rsid w:val="00A762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762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762A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762AB"/>
  </w:style>
  <w:style w:type="paragraph" w:styleId="Revision">
    <w:name w:val="Revision"/>
    <w:hidden/>
    <w:uiPriority w:val="99"/>
    <w:semiHidden/>
    <w:rsid w:val="00B63A24"/>
    <w:rPr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B63A2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reasurers.org/learning/qualifications/entry-requirements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Branding\ACT%20Templates\Blank%20with%20colour%20ACT%20logo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7AF129EF7E44099A021486DE7BABF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6B97E1-3088-4C8D-9F7B-5958B83E9F26}"/>
      </w:docPartPr>
      <w:docPartBody>
        <w:p w:rsidR="00F20403" w:rsidRDefault="008540DF" w:rsidP="008540DF">
          <w:pPr>
            <w:pStyle w:val="87AF129EF7E44099A021486DE7BABF3A11"/>
          </w:pPr>
          <w:r w:rsidRPr="00283A1B">
            <w:rPr>
              <w:rStyle w:val="PlaceholderText"/>
              <w:rFonts w:asciiTheme="minorHAnsi" w:hAnsiTheme="minorHAnsi"/>
              <w:sz w:val="20"/>
              <w:szCs w:val="20"/>
            </w:rPr>
            <w:t>Click here to enter text.</w:t>
          </w:r>
        </w:p>
      </w:docPartBody>
    </w:docPart>
    <w:docPart>
      <w:docPartPr>
        <w:name w:val="FB59655A2E89496EB4DD2E993E7894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A36360-4534-4FD1-B728-041E4A6346C1}"/>
      </w:docPartPr>
      <w:docPartBody>
        <w:p w:rsidR="00F20403" w:rsidRDefault="008540DF" w:rsidP="008540DF">
          <w:pPr>
            <w:pStyle w:val="FB59655A2E89496EB4DD2E993E78948F11"/>
          </w:pPr>
          <w:r w:rsidRPr="00283A1B">
            <w:rPr>
              <w:rStyle w:val="PlaceholderText"/>
              <w:rFonts w:asciiTheme="minorHAnsi" w:hAnsiTheme="minorHAnsi"/>
              <w:sz w:val="20"/>
              <w:szCs w:val="20"/>
            </w:rPr>
            <w:t>Click here to enter text.</w:t>
          </w:r>
        </w:p>
      </w:docPartBody>
    </w:docPart>
    <w:docPart>
      <w:docPartPr>
        <w:name w:val="6220D9DFED6B4A7D9BCA66514D5C2B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769714-9E57-448D-B2EE-D174CCB77DB8}"/>
      </w:docPartPr>
      <w:docPartBody>
        <w:p w:rsidR="00F20403" w:rsidRDefault="008540DF" w:rsidP="008540DF">
          <w:pPr>
            <w:pStyle w:val="6220D9DFED6B4A7D9BCA66514D5C2BB111"/>
          </w:pPr>
          <w:r w:rsidRPr="00283A1B">
            <w:rPr>
              <w:rStyle w:val="PlaceholderText"/>
              <w:rFonts w:asciiTheme="minorHAnsi" w:hAnsiTheme="minorHAnsi"/>
              <w:sz w:val="20"/>
              <w:szCs w:val="20"/>
            </w:rPr>
            <w:t>Click here to enter text.</w:t>
          </w:r>
        </w:p>
      </w:docPartBody>
    </w:docPart>
    <w:docPart>
      <w:docPartPr>
        <w:name w:val="686F908B296E4FCFA086AF6A820C9D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253CBB-F406-4836-8E04-1A7A26C7E40E}"/>
      </w:docPartPr>
      <w:docPartBody>
        <w:p w:rsidR="00F20403" w:rsidRDefault="008540DF" w:rsidP="008540DF">
          <w:pPr>
            <w:pStyle w:val="686F908B296E4FCFA086AF6A820C9D3011"/>
          </w:pPr>
          <w:r w:rsidRPr="00283A1B">
            <w:rPr>
              <w:rStyle w:val="PlaceholderText"/>
              <w:rFonts w:asciiTheme="minorHAnsi" w:hAnsiTheme="minorHAnsi"/>
              <w:sz w:val="20"/>
              <w:szCs w:val="20"/>
            </w:rPr>
            <w:t>Click here to enter text.</w:t>
          </w:r>
        </w:p>
      </w:docPartBody>
    </w:docPart>
    <w:docPart>
      <w:docPartPr>
        <w:name w:val="B4B66BBE5D5E4D1B85BDBB2B3B2D04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199677-7B75-416F-8D76-C1B32B2CA9AD}"/>
      </w:docPartPr>
      <w:docPartBody>
        <w:p w:rsidR="00F20403" w:rsidRDefault="008540DF" w:rsidP="008540DF">
          <w:pPr>
            <w:pStyle w:val="B4B66BBE5D5E4D1B85BDBB2B3B2D047911"/>
          </w:pPr>
          <w:r w:rsidRPr="00283A1B">
            <w:rPr>
              <w:rStyle w:val="PlaceholderText"/>
              <w:rFonts w:asciiTheme="minorHAnsi" w:hAnsiTheme="minorHAnsi"/>
              <w:sz w:val="20"/>
              <w:szCs w:val="20"/>
            </w:rPr>
            <w:t>Click here to enter text.</w:t>
          </w:r>
        </w:p>
      </w:docPartBody>
    </w:docPart>
    <w:docPart>
      <w:docPartPr>
        <w:name w:val="077C07A52F864A4F87CEC9F15DAD5E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C7D6E7-39DD-466B-A12B-EEA46CA9829D}"/>
      </w:docPartPr>
      <w:docPartBody>
        <w:p w:rsidR="00F20403" w:rsidRDefault="008540DF" w:rsidP="008540DF">
          <w:pPr>
            <w:pStyle w:val="077C07A52F864A4F87CEC9F15DAD5EB110"/>
          </w:pPr>
          <w:r w:rsidRPr="00283A1B">
            <w:rPr>
              <w:rStyle w:val="PlaceholderText"/>
              <w:rFonts w:asciiTheme="minorHAnsi" w:hAnsiTheme="minorHAnsi"/>
              <w:sz w:val="20"/>
              <w:szCs w:val="20"/>
            </w:rPr>
            <w:t>Click here to enter text.</w:t>
          </w:r>
        </w:p>
      </w:docPartBody>
    </w:docPart>
    <w:docPart>
      <w:docPartPr>
        <w:name w:val="DC812674D1904BF7A1425441E5A8FD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BCDD3E-89ED-46BA-9E8C-31B5D2D07C42}"/>
      </w:docPartPr>
      <w:docPartBody>
        <w:p w:rsidR="00F20403" w:rsidRDefault="008540DF" w:rsidP="008540DF">
          <w:pPr>
            <w:pStyle w:val="DC812674D1904BF7A1425441E5A8FDBF10"/>
          </w:pPr>
          <w:r w:rsidRPr="00283A1B">
            <w:rPr>
              <w:rStyle w:val="PlaceholderText"/>
              <w:rFonts w:asciiTheme="minorHAnsi" w:hAnsiTheme="minorHAnsi"/>
              <w:sz w:val="20"/>
              <w:szCs w:val="20"/>
            </w:rPr>
            <w:t>Click here to enter text.</w:t>
          </w:r>
        </w:p>
      </w:docPartBody>
    </w:docPart>
    <w:docPart>
      <w:docPartPr>
        <w:name w:val="1771D4FE68B04089A1DFBD598693CB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607741-0E59-4CC5-90E7-E8FDFBCD579F}"/>
      </w:docPartPr>
      <w:docPartBody>
        <w:p w:rsidR="00F20403" w:rsidRDefault="008540DF" w:rsidP="008540DF">
          <w:pPr>
            <w:pStyle w:val="1771D4FE68B04089A1DFBD598693CB1F10"/>
          </w:pPr>
          <w:r w:rsidRPr="00283A1B">
            <w:rPr>
              <w:rStyle w:val="PlaceholderText"/>
              <w:rFonts w:asciiTheme="minorHAnsi" w:hAnsiTheme="minorHAnsi"/>
              <w:sz w:val="20"/>
              <w:szCs w:val="20"/>
            </w:rPr>
            <w:t>Click here to enter text.</w:t>
          </w:r>
        </w:p>
      </w:docPartBody>
    </w:docPart>
    <w:docPart>
      <w:docPartPr>
        <w:name w:val="A99DD6EBC3804F0EAB6EAF1F1817B7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61E241-62AD-4535-8A6E-277C4CB50B17}"/>
      </w:docPartPr>
      <w:docPartBody>
        <w:p w:rsidR="00F20403" w:rsidRDefault="008540DF" w:rsidP="008540DF">
          <w:pPr>
            <w:pStyle w:val="A99DD6EBC3804F0EAB6EAF1F1817B7B410"/>
          </w:pPr>
          <w:r w:rsidRPr="00283A1B">
            <w:rPr>
              <w:rStyle w:val="PlaceholderText"/>
              <w:rFonts w:asciiTheme="minorHAnsi" w:hAnsiTheme="minorHAnsi"/>
              <w:sz w:val="20"/>
              <w:szCs w:val="20"/>
            </w:rPr>
            <w:t>Click here to enter text.</w:t>
          </w:r>
        </w:p>
      </w:docPartBody>
    </w:docPart>
    <w:docPart>
      <w:docPartPr>
        <w:name w:val="6D37F65131254C70A6B4DF4D18C362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92956A-1ECB-42BA-9B02-E018BCB4076B}"/>
      </w:docPartPr>
      <w:docPartBody>
        <w:p w:rsidR="00F20403" w:rsidRDefault="008540DF" w:rsidP="008540DF">
          <w:pPr>
            <w:pStyle w:val="6D37F65131254C70A6B4DF4D18C362FA10"/>
          </w:pPr>
          <w:r w:rsidRPr="00283A1B">
            <w:rPr>
              <w:rStyle w:val="PlaceholderText"/>
              <w:rFonts w:asciiTheme="minorHAnsi" w:hAnsiTheme="minorHAnsi"/>
              <w:sz w:val="20"/>
              <w:szCs w:val="20"/>
            </w:rPr>
            <w:t>Click here to enter text.</w:t>
          </w:r>
        </w:p>
      </w:docPartBody>
    </w:docPart>
    <w:docPart>
      <w:docPartPr>
        <w:name w:val="DEAB955955254628B4EDE48B19F7D3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A720F1-3F21-4DE2-B808-0D616408EEC7}"/>
      </w:docPartPr>
      <w:docPartBody>
        <w:p w:rsidR="008540DF" w:rsidRDefault="008540DF" w:rsidP="008540DF">
          <w:pPr>
            <w:pStyle w:val="DEAB955955254628B4EDE48B19F7D3674"/>
          </w:pPr>
          <w:r w:rsidRPr="00283A1B">
            <w:rPr>
              <w:rStyle w:val="PlaceholderText"/>
              <w:rFonts w:asciiTheme="minorHAnsi" w:hAnsiTheme="minorHAnsi"/>
              <w:sz w:val="20"/>
              <w:szCs w:val="20"/>
            </w:rPr>
            <w:t>Click here to enter text.</w:t>
          </w:r>
        </w:p>
      </w:docPartBody>
    </w:docPart>
    <w:docPart>
      <w:docPartPr>
        <w:name w:val="290BEF10CBE4446A986DFDB7BB6F3D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B70AA7-D858-4367-892A-1C624BE4D73E}"/>
      </w:docPartPr>
      <w:docPartBody>
        <w:p w:rsidR="008540DF" w:rsidRDefault="008540DF" w:rsidP="008540DF">
          <w:pPr>
            <w:pStyle w:val="290BEF10CBE4446A986DFDB7BB6F3D984"/>
          </w:pPr>
          <w:r w:rsidRPr="00283A1B">
            <w:rPr>
              <w:rStyle w:val="PlaceholderText"/>
              <w:rFonts w:asciiTheme="minorHAnsi" w:hAnsiTheme="minorHAnsi"/>
              <w:sz w:val="20"/>
              <w:szCs w:val="20"/>
            </w:rPr>
            <w:t>Click here to enter text.</w:t>
          </w:r>
        </w:p>
      </w:docPartBody>
    </w:docPart>
    <w:docPart>
      <w:docPartPr>
        <w:name w:val="040069AA646E432AA507965A6EBC2C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5BC02F-D549-4223-BB44-0DC860808BBC}"/>
      </w:docPartPr>
      <w:docPartBody>
        <w:p w:rsidR="008B5E0B" w:rsidRDefault="008540DF" w:rsidP="008540DF">
          <w:pPr>
            <w:pStyle w:val="040069AA646E432AA507965A6EBC2C87"/>
          </w:pPr>
          <w:r w:rsidRPr="00751861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lternate Gothic Std No 2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596B"/>
    <w:rsid w:val="00253991"/>
    <w:rsid w:val="0029469B"/>
    <w:rsid w:val="004C344C"/>
    <w:rsid w:val="005A04D0"/>
    <w:rsid w:val="008540DF"/>
    <w:rsid w:val="008B5E0B"/>
    <w:rsid w:val="00A02A0B"/>
    <w:rsid w:val="00CB596B"/>
    <w:rsid w:val="00F20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540DF"/>
    <w:rPr>
      <w:color w:val="808080"/>
    </w:rPr>
  </w:style>
  <w:style w:type="paragraph" w:customStyle="1" w:styleId="DEAB955955254628B4EDE48B19F7D3674">
    <w:name w:val="DEAB955955254628B4EDE48B19F7D3674"/>
    <w:rsid w:val="008540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90BEF10CBE4446A986DFDB7BB6F3D984">
    <w:name w:val="290BEF10CBE4446A986DFDB7BB6F3D984"/>
    <w:rsid w:val="008540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77C07A52F864A4F87CEC9F15DAD5EB110">
    <w:name w:val="077C07A52F864A4F87CEC9F15DAD5EB110"/>
    <w:rsid w:val="008540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C812674D1904BF7A1425441E5A8FDBF10">
    <w:name w:val="DC812674D1904BF7A1425441E5A8FDBF10"/>
    <w:rsid w:val="008540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771D4FE68B04089A1DFBD598693CB1F10">
    <w:name w:val="1771D4FE68B04089A1DFBD598693CB1F10"/>
    <w:rsid w:val="008540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9DD6EBC3804F0EAB6EAF1F1817B7B410">
    <w:name w:val="A99DD6EBC3804F0EAB6EAF1F1817B7B410"/>
    <w:rsid w:val="008540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D37F65131254C70A6B4DF4D18C362FA10">
    <w:name w:val="6D37F65131254C70A6B4DF4D18C362FA10"/>
    <w:rsid w:val="008540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7AF129EF7E44099A021486DE7BABF3A11">
    <w:name w:val="87AF129EF7E44099A021486DE7BABF3A11"/>
    <w:rsid w:val="008540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B59655A2E89496EB4DD2E993E78948F11">
    <w:name w:val="FB59655A2E89496EB4DD2E993E78948F11"/>
    <w:rsid w:val="008540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220D9DFED6B4A7D9BCA66514D5C2BB111">
    <w:name w:val="6220D9DFED6B4A7D9BCA66514D5C2BB111"/>
    <w:rsid w:val="008540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86F908B296E4FCFA086AF6A820C9D3011">
    <w:name w:val="686F908B296E4FCFA086AF6A820C9D3011"/>
    <w:rsid w:val="008540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4B66BBE5D5E4D1B85BDBB2B3B2D047911">
    <w:name w:val="B4B66BBE5D5E4D1B85BDBB2B3B2D047911"/>
    <w:rsid w:val="008540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40069AA646E432AA507965A6EBC2C87">
    <w:name w:val="040069AA646E432AA507965A6EBC2C87"/>
    <w:rsid w:val="008540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5FEFDC-B3CD-4831-9CE1-8DB6F4AD1E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Blank with colour ACT logo</Template>
  <TotalTime>1</TotalTime>
  <Pages>2</Pages>
  <Words>259</Words>
  <Characters>1341</Characters>
  <Application>Microsoft Office Word</Application>
  <DocSecurity>0</DocSecurity>
  <Lines>62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First line of address</vt:lpstr>
    </vt:vector>
  </TitlesOfParts>
  <Company>ACT</Company>
  <LinksUpToDate>false</LinksUpToDate>
  <CharactersWithSpaces>1573</CharactersWithSpaces>
  <SharedDoc>false</SharedDoc>
  <HLinks>
    <vt:vector size="6" baseType="variant">
      <vt:variant>
        <vt:i4>5832816</vt:i4>
      </vt:variant>
      <vt:variant>
        <vt:i4>0</vt:i4>
      </vt:variant>
      <vt:variant>
        <vt:i4>0</vt:i4>
      </vt:variant>
      <vt:variant>
        <vt:i4>5</vt:i4>
      </vt:variant>
      <vt:variant>
        <vt:lpwstr>mailto:name@treasurers.org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First line of address</dc:title>
  <dc:creator>holly</dc:creator>
  <cp:lastModifiedBy>Georgia Lycett</cp:lastModifiedBy>
  <cp:revision>2</cp:revision>
  <cp:lastPrinted>2007-04-24T14:08:00Z</cp:lastPrinted>
  <dcterms:created xsi:type="dcterms:W3CDTF">2026-10-02T10:35:00Z</dcterms:created>
  <dcterms:modified xsi:type="dcterms:W3CDTF">2026-10-02T10:35:00Z</dcterms:modified>
</cp:coreProperties>
</file>